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B20C549" w14:textId="77777777" w:rsidR="006D22E9" w:rsidRDefault="00024EBE">
      <w:pPr>
        <w:spacing w:line="578" w:lineRule="exact"/>
        <w:jc w:val="left"/>
        <w:textAlignment w:val="baseline"/>
        <w:rPr>
          <w:rFonts w:ascii="仿宋_GB2312" w:cs="仿宋_GB2312"/>
          <w:kern w:val="0"/>
          <w:szCs w:val="32"/>
        </w:rPr>
      </w:pPr>
      <w:r>
        <w:rPr>
          <w:rFonts w:ascii="仿宋_GB2312" w:cs="仿宋_GB2312" w:hint="eastAsia"/>
          <w:kern w:val="0"/>
          <w:szCs w:val="32"/>
        </w:rPr>
        <w:t>附件</w:t>
      </w:r>
    </w:p>
    <w:p w14:paraId="733D4C85" w14:textId="77777777" w:rsidR="006D22E9" w:rsidRDefault="006D22E9">
      <w:pPr>
        <w:spacing w:line="578" w:lineRule="exact"/>
        <w:jc w:val="center"/>
        <w:textAlignment w:val="baseline"/>
        <w:rPr>
          <w:rFonts w:ascii="方正小标宋简体" w:eastAsia="方正小标宋简体" w:cs="仿宋_GB2312"/>
          <w:kern w:val="0"/>
          <w:sz w:val="44"/>
          <w:szCs w:val="44"/>
        </w:rPr>
      </w:pPr>
    </w:p>
    <w:p w14:paraId="37EFF666" w14:textId="77777777" w:rsidR="00235A5E" w:rsidRPr="00235A5E" w:rsidRDefault="00235A5E" w:rsidP="00235A5E">
      <w:pPr>
        <w:spacing w:line="578" w:lineRule="exact"/>
        <w:jc w:val="center"/>
        <w:textAlignment w:val="baseline"/>
        <w:rPr>
          <w:rFonts w:ascii="华文中宋" w:eastAsia="华文中宋" w:hAnsi="华文中宋" w:cs="仿宋_GB2312"/>
          <w:kern w:val="0"/>
          <w:sz w:val="44"/>
          <w:szCs w:val="44"/>
        </w:rPr>
      </w:pPr>
      <w:r w:rsidRPr="00235A5E">
        <w:rPr>
          <w:rFonts w:ascii="华文中宋" w:eastAsia="华文中宋" w:hAnsi="华文中宋" w:cs="仿宋_GB2312" w:hint="eastAsia"/>
          <w:kern w:val="0"/>
          <w:sz w:val="44"/>
          <w:szCs w:val="44"/>
        </w:rPr>
        <w:t>欧洲能源转型</w:t>
      </w:r>
      <w:r w:rsidRPr="00235A5E">
        <w:rPr>
          <w:rFonts w:ascii="华文中宋" w:eastAsia="华文中宋" w:hAnsi="华文中宋" w:cs="宋体" w:hint="eastAsia"/>
          <w:kern w:val="0"/>
          <w:sz w:val="44"/>
          <w:szCs w:val="44"/>
        </w:rPr>
        <w:t>与储</w:t>
      </w:r>
      <w:r w:rsidRPr="00235A5E">
        <w:rPr>
          <w:rFonts w:ascii="华文中宋" w:eastAsia="华文中宋" w:hAnsi="华文中宋" w:cs="___WRD_EMBED_SUB_53" w:hint="eastAsia"/>
          <w:kern w:val="0"/>
          <w:sz w:val="44"/>
          <w:szCs w:val="44"/>
        </w:rPr>
        <w:t>能</w:t>
      </w:r>
      <w:r w:rsidRPr="00235A5E">
        <w:rPr>
          <w:rFonts w:ascii="华文中宋" w:eastAsia="华文中宋" w:hAnsi="华文中宋" w:cs="宋体" w:hint="eastAsia"/>
          <w:kern w:val="0"/>
          <w:sz w:val="44"/>
          <w:szCs w:val="44"/>
        </w:rPr>
        <w:t>发展论坛</w:t>
      </w:r>
      <w:r w:rsidRPr="00235A5E">
        <w:rPr>
          <w:rFonts w:ascii="华文中宋" w:eastAsia="华文中宋" w:hAnsi="华文中宋" w:cs="仿宋_GB2312" w:hint="eastAsia"/>
          <w:kern w:val="0"/>
          <w:sz w:val="44"/>
          <w:szCs w:val="44"/>
        </w:rPr>
        <w:t>线下参会报名表</w:t>
      </w:r>
    </w:p>
    <w:p w14:paraId="158DDC41" w14:textId="77777777" w:rsidR="006D22E9" w:rsidRDefault="006D22E9">
      <w:pPr>
        <w:spacing w:line="578" w:lineRule="exact"/>
        <w:jc w:val="left"/>
        <w:textAlignment w:val="baseline"/>
        <w:rPr>
          <w:rFonts w:ascii="仿宋_GB2312" w:cs="仿宋_GB2312"/>
          <w:kern w:val="0"/>
          <w:szCs w:val="32"/>
        </w:rPr>
      </w:pPr>
    </w:p>
    <w:tbl>
      <w:tblPr>
        <w:tblStyle w:val="a8"/>
        <w:tblW w:w="9945" w:type="dxa"/>
        <w:tblLook w:val="04A0" w:firstRow="1" w:lastRow="0" w:firstColumn="1" w:lastColumn="0" w:noHBand="0" w:noVBand="1"/>
      </w:tblPr>
      <w:tblGrid>
        <w:gridCol w:w="1702"/>
        <w:gridCol w:w="851"/>
        <w:gridCol w:w="1134"/>
        <w:gridCol w:w="1805"/>
        <w:gridCol w:w="1171"/>
        <w:gridCol w:w="1276"/>
        <w:gridCol w:w="2006"/>
      </w:tblGrid>
      <w:tr w:rsidR="006D22E9" w14:paraId="3A04B6D4" w14:textId="77777777">
        <w:tc>
          <w:tcPr>
            <w:tcW w:w="1702" w:type="dxa"/>
          </w:tcPr>
          <w:p w14:paraId="7E4755BE" w14:textId="77777777" w:rsidR="006D22E9" w:rsidRDefault="00024EBE">
            <w:pPr>
              <w:spacing w:line="578" w:lineRule="exact"/>
              <w:jc w:val="center"/>
              <w:textAlignment w:val="baseline"/>
              <w:rPr>
                <w:rFonts w:ascii="仿宋_GB2312" w:cs="仿宋_GB2312"/>
                <w:b/>
                <w:kern w:val="0"/>
                <w:szCs w:val="32"/>
              </w:rPr>
            </w:pPr>
            <w:r>
              <w:rPr>
                <w:rFonts w:ascii="仿宋_GB2312" w:cs="仿宋_GB2312" w:hint="eastAsia"/>
                <w:b/>
                <w:kern w:val="0"/>
                <w:szCs w:val="32"/>
              </w:rPr>
              <w:t>姓名</w:t>
            </w:r>
          </w:p>
        </w:tc>
        <w:tc>
          <w:tcPr>
            <w:tcW w:w="851" w:type="dxa"/>
          </w:tcPr>
          <w:p w14:paraId="11B159B4" w14:textId="77777777" w:rsidR="006D22E9" w:rsidRDefault="00024EBE">
            <w:pPr>
              <w:spacing w:line="578" w:lineRule="exact"/>
              <w:jc w:val="center"/>
              <w:textAlignment w:val="baseline"/>
              <w:rPr>
                <w:rFonts w:ascii="仿宋_GB2312" w:cs="仿宋_GB2312"/>
                <w:b/>
                <w:kern w:val="0"/>
                <w:szCs w:val="32"/>
              </w:rPr>
            </w:pPr>
            <w:r>
              <w:rPr>
                <w:rFonts w:ascii="仿宋_GB2312" w:cs="仿宋_GB2312" w:hint="eastAsia"/>
                <w:b/>
                <w:kern w:val="0"/>
                <w:szCs w:val="32"/>
              </w:rPr>
              <w:t>性别</w:t>
            </w:r>
          </w:p>
        </w:tc>
        <w:tc>
          <w:tcPr>
            <w:tcW w:w="1134" w:type="dxa"/>
          </w:tcPr>
          <w:p w14:paraId="5BCB15A5" w14:textId="77777777" w:rsidR="006D22E9" w:rsidRDefault="00024EBE">
            <w:pPr>
              <w:spacing w:line="578" w:lineRule="exact"/>
              <w:jc w:val="center"/>
              <w:textAlignment w:val="baseline"/>
              <w:rPr>
                <w:rFonts w:ascii="仿宋_GB2312" w:cs="仿宋_GB2312"/>
                <w:b/>
                <w:kern w:val="0"/>
                <w:szCs w:val="32"/>
              </w:rPr>
            </w:pPr>
            <w:r>
              <w:rPr>
                <w:rFonts w:ascii="仿宋_GB2312" w:cs="仿宋_GB2312" w:hint="eastAsia"/>
                <w:b/>
                <w:kern w:val="0"/>
                <w:szCs w:val="32"/>
              </w:rPr>
              <w:t>单位</w:t>
            </w:r>
          </w:p>
        </w:tc>
        <w:tc>
          <w:tcPr>
            <w:tcW w:w="1805" w:type="dxa"/>
          </w:tcPr>
          <w:p w14:paraId="190A512E" w14:textId="77777777" w:rsidR="006D22E9" w:rsidRDefault="00024EBE">
            <w:pPr>
              <w:spacing w:line="578" w:lineRule="exact"/>
              <w:jc w:val="center"/>
              <w:textAlignment w:val="baseline"/>
              <w:rPr>
                <w:rFonts w:ascii="仿宋_GB2312" w:cs="仿宋_GB2312"/>
                <w:b/>
                <w:kern w:val="0"/>
                <w:szCs w:val="32"/>
              </w:rPr>
            </w:pPr>
            <w:r>
              <w:rPr>
                <w:rFonts w:ascii="仿宋_GB2312" w:cs="仿宋_GB2312" w:hint="eastAsia"/>
                <w:b/>
                <w:kern w:val="0"/>
                <w:szCs w:val="32"/>
              </w:rPr>
              <w:t>部门和职务</w:t>
            </w:r>
          </w:p>
        </w:tc>
        <w:tc>
          <w:tcPr>
            <w:tcW w:w="1171" w:type="dxa"/>
          </w:tcPr>
          <w:p w14:paraId="3BD91D50" w14:textId="77777777" w:rsidR="006D22E9" w:rsidRDefault="00024EBE">
            <w:pPr>
              <w:spacing w:line="578" w:lineRule="exact"/>
              <w:jc w:val="center"/>
              <w:textAlignment w:val="baseline"/>
              <w:rPr>
                <w:rFonts w:ascii="仿宋_GB2312" w:cs="仿宋_GB2312"/>
                <w:b/>
                <w:kern w:val="0"/>
                <w:szCs w:val="32"/>
              </w:rPr>
            </w:pPr>
            <w:r>
              <w:rPr>
                <w:rFonts w:ascii="仿宋_GB2312" w:cs="仿宋_GB2312" w:hint="eastAsia"/>
                <w:b/>
                <w:kern w:val="0"/>
                <w:szCs w:val="32"/>
              </w:rPr>
              <w:t>座机</w:t>
            </w:r>
          </w:p>
        </w:tc>
        <w:tc>
          <w:tcPr>
            <w:tcW w:w="1276" w:type="dxa"/>
          </w:tcPr>
          <w:p w14:paraId="13466A78" w14:textId="77777777" w:rsidR="006D22E9" w:rsidRDefault="00024EBE">
            <w:pPr>
              <w:spacing w:line="578" w:lineRule="exact"/>
              <w:jc w:val="center"/>
              <w:textAlignment w:val="baseline"/>
              <w:rPr>
                <w:rFonts w:ascii="仿宋_GB2312" w:cs="仿宋_GB2312"/>
                <w:b/>
                <w:kern w:val="0"/>
                <w:szCs w:val="32"/>
              </w:rPr>
            </w:pPr>
            <w:r>
              <w:rPr>
                <w:rFonts w:ascii="仿宋_GB2312" w:cs="仿宋_GB2312" w:hint="eastAsia"/>
                <w:b/>
                <w:kern w:val="0"/>
                <w:szCs w:val="32"/>
              </w:rPr>
              <w:t>手机</w:t>
            </w:r>
          </w:p>
        </w:tc>
        <w:tc>
          <w:tcPr>
            <w:tcW w:w="2006" w:type="dxa"/>
          </w:tcPr>
          <w:p w14:paraId="0F6F405C" w14:textId="77777777" w:rsidR="006D22E9" w:rsidRDefault="00024EBE">
            <w:pPr>
              <w:spacing w:line="578" w:lineRule="exact"/>
              <w:jc w:val="center"/>
              <w:textAlignment w:val="baseline"/>
              <w:rPr>
                <w:rFonts w:ascii="仿宋_GB2312" w:cs="仿宋_GB2312"/>
                <w:b/>
                <w:kern w:val="0"/>
                <w:szCs w:val="32"/>
              </w:rPr>
            </w:pPr>
            <w:r>
              <w:rPr>
                <w:rFonts w:ascii="仿宋_GB2312" w:cs="仿宋_GB2312" w:hint="eastAsia"/>
                <w:b/>
                <w:kern w:val="0"/>
                <w:szCs w:val="32"/>
              </w:rPr>
              <w:t>邮箱</w:t>
            </w:r>
          </w:p>
        </w:tc>
      </w:tr>
      <w:tr w:rsidR="006D22E9" w14:paraId="1E297679" w14:textId="77777777">
        <w:tc>
          <w:tcPr>
            <w:tcW w:w="1702" w:type="dxa"/>
          </w:tcPr>
          <w:p w14:paraId="61E6BFB3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851" w:type="dxa"/>
          </w:tcPr>
          <w:p w14:paraId="6C552A50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1134" w:type="dxa"/>
          </w:tcPr>
          <w:p w14:paraId="1A453BAC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1805" w:type="dxa"/>
          </w:tcPr>
          <w:p w14:paraId="6D0EEBA8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1171" w:type="dxa"/>
          </w:tcPr>
          <w:p w14:paraId="70737261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1276" w:type="dxa"/>
          </w:tcPr>
          <w:p w14:paraId="17F7F83D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2006" w:type="dxa"/>
          </w:tcPr>
          <w:p w14:paraId="1EFAFF86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</w:tr>
      <w:tr w:rsidR="006D22E9" w14:paraId="56CD1475" w14:textId="77777777">
        <w:tc>
          <w:tcPr>
            <w:tcW w:w="1702" w:type="dxa"/>
          </w:tcPr>
          <w:p w14:paraId="37B2BBAD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851" w:type="dxa"/>
          </w:tcPr>
          <w:p w14:paraId="5ED6ACC5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1134" w:type="dxa"/>
          </w:tcPr>
          <w:p w14:paraId="6CAEE1FF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1805" w:type="dxa"/>
          </w:tcPr>
          <w:p w14:paraId="0C20EB13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1171" w:type="dxa"/>
          </w:tcPr>
          <w:p w14:paraId="65E7000E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1276" w:type="dxa"/>
          </w:tcPr>
          <w:p w14:paraId="69FA1637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  <w:tc>
          <w:tcPr>
            <w:tcW w:w="2006" w:type="dxa"/>
          </w:tcPr>
          <w:p w14:paraId="3A3322DC" w14:textId="77777777" w:rsidR="006D22E9" w:rsidRDefault="006D22E9">
            <w:pPr>
              <w:spacing w:line="578" w:lineRule="exact"/>
              <w:jc w:val="left"/>
              <w:textAlignment w:val="baseline"/>
              <w:rPr>
                <w:rFonts w:ascii="仿宋_GB2312" w:cs="仿宋_GB2312"/>
                <w:kern w:val="0"/>
                <w:szCs w:val="32"/>
              </w:rPr>
            </w:pPr>
          </w:p>
        </w:tc>
      </w:tr>
    </w:tbl>
    <w:p w14:paraId="394A55F2" w14:textId="58CF8DB7" w:rsidR="006D22E9" w:rsidRDefault="00024EBE">
      <w:pPr>
        <w:spacing w:line="578" w:lineRule="exact"/>
        <w:jc w:val="left"/>
        <w:textAlignment w:val="baseline"/>
        <w:rPr>
          <w:rFonts w:ascii="仿宋_GB2312" w:cs="仿宋_GB2312"/>
          <w:kern w:val="0"/>
          <w:szCs w:val="32"/>
        </w:rPr>
      </w:pPr>
      <w:r>
        <w:rPr>
          <w:rFonts w:ascii="仿宋_GB2312" w:cs="仿宋_GB2312" w:hint="eastAsia"/>
          <w:kern w:val="0"/>
          <w:szCs w:val="32"/>
        </w:rPr>
        <w:t>注：线下现场</w:t>
      </w:r>
      <w:proofErr w:type="gramStart"/>
      <w:r>
        <w:rPr>
          <w:rFonts w:ascii="仿宋_GB2312" w:cs="仿宋_GB2312" w:hint="eastAsia"/>
          <w:kern w:val="0"/>
          <w:szCs w:val="32"/>
        </w:rPr>
        <w:t>参会每</w:t>
      </w:r>
      <w:proofErr w:type="gramEnd"/>
      <w:r w:rsidR="00D94565">
        <w:rPr>
          <w:rFonts w:ascii="仿宋_GB2312" w:cs="仿宋_GB2312" w:hint="eastAsia"/>
          <w:kern w:val="0"/>
          <w:szCs w:val="32"/>
        </w:rPr>
        <w:t>单位</w:t>
      </w:r>
      <w:r>
        <w:rPr>
          <w:rFonts w:ascii="仿宋_GB2312" w:cs="仿宋_GB2312" w:hint="eastAsia"/>
          <w:kern w:val="0"/>
          <w:szCs w:val="32"/>
        </w:rPr>
        <w:t>限</w:t>
      </w:r>
      <w:r w:rsidR="00D94565">
        <w:rPr>
          <w:rFonts w:ascii="仿宋_GB2312" w:cs="仿宋_GB2312" w:hint="eastAsia"/>
          <w:kern w:val="0"/>
          <w:szCs w:val="32"/>
        </w:rPr>
        <w:t>2</w:t>
      </w:r>
      <w:r>
        <w:rPr>
          <w:rFonts w:ascii="仿宋_GB2312" w:cs="仿宋_GB2312" w:hint="eastAsia"/>
          <w:kern w:val="0"/>
          <w:szCs w:val="32"/>
        </w:rPr>
        <w:t>人。</w:t>
      </w:r>
    </w:p>
    <w:p w14:paraId="73CFF60F" w14:textId="77777777" w:rsidR="006D22E9" w:rsidRDefault="00024EBE">
      <w:pPr>
        <w:spacing w:line="578" w:lineRule="exact"/>
        <w:jc w:val="left"/>
        <w:textAlignment w:val="baseline"/>
        <w:rPr>
          <w:rFonts w:ascii="仿宋_GB2312" w:cs="仿宋_GB2312"/>
          <w:kern w:val="0"/>
          <w:szCs w:val="32"/>
        </w:rPr>
      </w:pPr>
      <w:r>
        <w:rPr>
          <w:rFonts w:ascii="仿宋_GB2312" w:cs="仿宋_GB2312" w:hint="eastAsia"/>
          <w:kern w:val="0"/>
          <w:szCs w:val="32"/>
        </w:rPr>
        <w:t xml:space="preserve"> </w:t>
      </w:r>
      <w:r>
        <w:rPr>
          <w:rFonts w:ascii="仿宋_GB2312" w:cs="仿宋_GB2312"/>
          <w:kern w:val="0"/>
          <w:szCs w:val="32"/>
        </w:rPr>
        <w:t xml:space="preserve">   </w:t>
      </w:r>
      <w:r>
        <w:rPr>
          <w:rFonts w:ascii="仿宋_GB2312" w:cs="仿宋_GB2312" w:hint="eastAsia"/>
          <w:kern w:val="0"/>
          <w:szCs w:val="32"/>
        </w:rPr>
        <w:t>线上参会报名方式详见通知正文。</w:t>
      </w:r>
    </w:p>
    <w:p w14:paraId="0C1F92CA" w14:textId="77777777" w:rsidR="006D22E9" w:rsidRDefault="006D22E9">
      <w:pPr>
        <w:spacing w:line="578" w:lineRule="exact"/>
        <w:jc w:val="left"/>
        <w:textAlignment w:val="baseline"/>
        <w:rPr>
          <w:rFonts w:ascii="仿宋_GB2312" w:cs="仿宋_GB2312"/>
          <w:kern w:val="0"/>
          <w:szCs w:val="32"/>
        </w:rPr>
      </w:pPr>
    </w:p>
    <w:p w14:paraId="324F143E" w14:textId="77777777" w:rsidR="006D22E9" w:rsidRDefault="00024EBE">
      <w:pPr>
        <w:spacing w:line="578" w:lineRule="exact"/>
        <w:jc w:val="left"/>
        <w:textAlignment w:val="baseline"/>
        <w:rPr>
          <w:rFonts w:ascii="仿宋_GB2312" w:hAnsi="方正仿宋_GBK"/>
        </w:rPr>
      </w:pPr>
      <w:r>
        <w:rPr>
          <w:rFonts w:ascii="仿宋_GB2312" w:cs="仿宋_GB2312"/>
          <w:kern w:val="0"/>
          <w:szCs w:val="32"/>
        </w:rPr>
        <w:t xml:space="preserve">         </w:t>
      </w:r>
    </w:p>
    <w:tbl>
      <w:tblPr>
        <w:tblW w:w="0" w:type="auto"/>
        <w:jc w:val="center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1"/>
        <w:gridCol w:w="7242"/>
      </w:tblGrid>
      <w:tr w:rsidR="006D22E9" w14:paraId="683F55E9" w14:textId="77777777">
        <w:trPr>
          <w:cantSplit/>
          <w:jc w:val="center"/>
        </w:trPr>
        <w:tc>
          <w:tcPr>
            <w:tcW w:w="1601" w:type="dxa"/>
            <w:tcMar>
              <w:left w:w="0" w:type="dxa"/>
              <w:right w:w="0" w:type="dxa"/>
            </w:tcMar>
          </w:tcPr>
          <w:p w14:paraId="1EC86598" w14:textId="77777777" w:rsidR="006D22E9" w:rsidRDefault="006D22E9">
            <w:pPr>
              <w:snapToGrid w:val="0"/>
              <w:spacing w:line="578" w:lineRule="exact"/>
              <w:jc w:val="right"/>
              <w:textAlignment w:val="baseline"/>
              <w:rPr>
                <w:rFonts w:ascii="仿宋_GB2312" w:hAnsi="方正仿宋_GBK"/>
              </w:rPr>
            </w:pPr>
            <w:bookmarkStart w:id="0" w:name="BodyEnd"/>
            <w:bookmarkStart w:id="1" w:name="附件标签"/>
            <w:bookmarkEnd w:id="0"/>
            <w:bookmarkEnd w:id="1"/>
          </w:p>
        </w:tc>
        <w:tc>
          <w:tcPr>
            <w:tcW w:w="7242" w:type="dxa"/>
            <w:tcMar>
              <w:left w:w="0" w:type="dxa"/>
              <w:right w:w="0" w:type="dxa"/>
            </w:tcMar>
          </w:tcPr>
          <w:p w14:paraId="08EE2E3F" w14:textId="77777777" w:rsidR="006D22E9" w:rsidRDefault="006D22E9">
            <w:pPr>
              <w:snapToGrid w:val="0"/>
              <w:spacing w:line="578" w:lineRule="exact"/>
              <w:jc w:val="left"/>
              <w:textAlignment w:val="baseline"/>
              <w:rPr>
                <w:rFonts w:ascii="仿宋_GB2312" w:hAnsi="方正仿宋_GBK"/>
              </w:rPr>
            </w:pPr>
            <w:bookmarkStart w:id="2" w:name="附件说明"/>
            <w:bookmarkEnd w:id="2"/>
          </w:p>
          <w:p w14:paraId="3470D8F1" w14:textId="77777777" w:rsidR="006D22E9" w:rsidRDefault="006D22E9">
            <w:pPr>
              <w:snapToGrid w:val="0"/>
              <w:spacing w:line="578" w:lineRule="exact"/>
              <w:jc w:val="left"/>
              <w:textAlignment w:val="baseline"/>
              <w:rPr>
                <w:rFonts w:ascii="仿宋_GB2312" w:hAnsi="方正仿宋_GBK"/>
              </w:rPr>
            </w:pPr>
          </w:p>
        </w:tc>
      </w:tr>
    </w:tbl>
    <w:p w14:paraId="60CFCCF8" w14:textId="77777777" w:rsidR="006D22E9" w:rsidRDefault="006D22E9">
      <w:pPr>
        <w:spacing w:line="560" w:lineRule="exact"/>
        <w:textAlignment w:val="baseline"/>
        <w:rPr>
          <w:rFonts w:ascii="仿宋_GB2312" w:hAnsi="方正仿宋_GBK"/>
        </w:rPr>
      </w:pPr>
    </w:p>
    <w:p w14:paraId="1EF73391" w14:textId="77777777" w:rsidR="006D22E9" w:rsidRDefault="006D22E9">
      <w:pPr>
        <w:spacing w:line="560" w:lineRule="exact"/>
        <w:jc w:val="left"/>
        <w:textAlignment w:val="baseline"/>
        <w:rPr>
          <w:rFonts w:ascii="方正仿宋_GBK" w:eastAsia="方正仿宋_GBK" w:hAnsi="方正仿宋_GBK"/>
        </w:rPr>
      </w:pPr>
    </w:p>
    <w:p w14:paraId="0C82039E" w14:textId="77777777" w:rsidR="006D22E9" w:rsidRDefault="006D22E9">
      <w:pPr>
        <w:spacing w:line="560" w:lineRule="exact"/>
        <w:jc w:val="left"/>
        <w:textAlignment w:val="baseline"/>
        <w:rPr>
          <w:rFonts w:ascii="方正仿宋_GBK" w:eastAsia="方正仿宋_GBK" w:hAnsi="方正仿宋_GBK"/>
        </w:rPr>
      </w:pPr>
    </w:p>
    <w:p w14:paraId="72D171E1" w14:textId="77777777" w:rsidR="006D22E9" w:rsidRDefault="006D22E9">
      <w:pPr>
        <w:spacing w:line="560" w:lineRule="exact"/>
        <w:jc w:val="left"/>
        <w:textAlignment w:val="baseline"/>
        <w:rPr>
          <w:rFonts w:ascii="方正仿宋_GBK" w:eastAsia="方正仿宋_GBK" w:hAnsi="方正仿宋_GBK"/>
        </w:rPr>
      </w:pPr>
    </w:p>
    <w:sectPr w:rsidR="006D22E9">
      <w:footerReference w:type="even" r:id="rId8"/>
      <w:footerReference w:type="default" r:id="rId9"/>
      <w:pgSz w:w="11906" w:h="16838"/>
      <w:pgMar w:top="2098" w:right="1474" w:bottom="1985" w:left="1588" w:header="851" w:footer="1474" w:gutter="0"/>
      <w:cols w:space="720"/>
      <w:docGrid w:type="linesAndChars" w:linePitch="579" w:charSpace="-10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BF563" w14:textId="77777777" w:rsidR="00BE34B6" w:rsidRDefault="00BE34B6">
      <w:pPr>
        <w:spacing w:line="240" w:lineRule="auto"/>
      </w:pPr>
      <w:r>
        <w:separator/>
      </w:r>
    </w:p>
  </w:endnote>
  <w:endnote w:type="continuationSeparator" w:id="0">
    <w:p w14:paraId="470388A8" w14:textId="77777777" w:rsidR="00BE34B6" w:rsidRDefault="00BE34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4303BCC7-7D02-473B-AA7E-66A017EBCDE1}"/>
    <w:embedBold r:id="rId2" w:subsetted="1" w:fontKey="{E3FED761-6751-4FC1-BDFA-ABE67B7953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DF2BD20-A9F3-4D20-B35C-0D2A72E047B8}"/>
  </w:font>
  <w:font w:name="方正小标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4" w:subsetted="1" w:fontKey="{3C30A4B1-66EC-4E89-BC6B-64A5C5896ADA}"/>
  </w:font>
  <w:font w:name="___WRD_EMBED_SUB_53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E6FB1898-41EB-4E57-A38F-F39BFA5863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F376E3-C0AE-42AF-B664-2DEA3BE4F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A10F1" w14:textId="77777777" w:rsidR="006D22E9" w:rsidRDefault="00024EBE">
    <w:pPr>
      <w:pStyle w:val="a6"/>
      <w:ind w:leftChars="150" w:left="480" w:rightChars="150" w:right="480"/>
      <w:rPr>
        <w:rFonts w:eastAsia="楷体_GB2312"/>
        <w:sz w:val="28"/>
        <w:szCs w:val="28"/>
      </w:rPr>
    </w:pPr>
    <w:r>
      <w:rPr>
        <w:rStyle w:val="a9"/>
        <w:rFonts w:ascii="宋体" w:eastAsia="宋体" w:hAnsi="宋体" w:hint="eastAsia"/>
        <w:sz w:val="28"/>
        <w:szCs w:val="28"/>
      </w:rPr>
      <w:t xml:space="preserve">　</w:t>
    </w:r>
    <w:r>
      <w:rPr>
        <w:rStyle w:val="a9"/>
        <w:rFonts w:eastAsia="宋体"/>
        <w:sz w:val="28"/>
        <w:szCs w:val="28"/>
      </w:rPr>
      <w:t xml:space="preserve">— </w:t>
    </w:r>
    <w:r>
      <w:rPr>
        <w:rFonts w:eastAsia="宋体"/>
        <w:sz w:val="28"/>
        <w:szCs w:val="28"/>
      </w:rPr>
      <w:fldChar w:fldCharType="begin"/>
    </w:r>
    <w:r>
      <w:rPr>
        <w:rStyle w:val="a9"/>
        <w:rFonts w:eastAsia="宋体"/>
        <w:sz w:val="28"/>
        <w:szCs w:val="28"/>
      </w:rPr>
      <w:instrText xml:space="preserve"> PAGE </w:instrText>
    </w:r>
    <w:r>
      <w:rPr>
        <w:rFonts w:eastAsia="宋体"/>
        <w:sz w:val="28"/>
        <w:szCs w:val="28"/>
      </w:rPr>
      <w:fldChar w:fldCharType="separate"/>
    </w:r>
    <w:r>
      <w:rPr>
        <w:rStyle w:val="a9"/>
        <w:rFonts w:eastAsia="宋体"/>
        <w:sz w:val="28"/>
        <w:szCs w:val="28"/>
      </w:rPr>
      <w:t>2</w:t>
    </w:r>
    <w:r>
      <w:rPr>
        <w:rFonts w:eastAsia="宋体"/>
        <w:sz w:val="28"/>
        <w:szCs w:val="28"/>
      </w:rPr>
      <w:fldChar w:fldCharType="end"/>
    </w:r>
    <w:r>
      <w:rPr>
        <w:rStyle w:val="a9"/>
        <w:rFonts w:eastAsia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DA4E6" w14:textId="77777777" w:rsidR="006D22E9" w:rsidRDefault="00024EBE">
    <w:pPr>
      <w:pStyle w:val="a6"/>
      <w:tabs>
        <w:tab w:val="clear" w:pos="8306"/>
        <w:tab w:val="right" w:pos="8800"/>
      </w:tabs>
      <w:wordWrap w:val="0"/>
      <w:ind w:leftChars="150" w:left="480" w:rightChars="150" w:right="480"/>
      <w:jc w:val="right"/>
      <w:rPr>
        <w:rFonts w:eastAsia="楷体_GB2312"/>
        <w:sz w:val="28"/>
        <w:szCs w:val="28"/>
      </w:rPr>
    </w:pPr>
    <w:r>
      <w:rPr>
        <w:rStyle w:val="a9"/>
        <w:rFonts w:eastAsia="宋体"/>
        <w:sz w:val="28"/>
        <w:szCs w:val="28"/>
      </w:rPr>
      <w:t xml:space="preserve">— </w:t>
    </w:r>
    <w:r>
      <w:rPr>
        <w:rFonts w:eastAsia="宋体"/>
        <w:sz w:val="28"/>
        <w:szCs w:val="28"/>
      </w:rPr>
      <w:fldChar w:fldCharType="begin"/>
    </w:r>
    <w:r>
      <w:rPr>
        <w:rStyle w:val="a9"/>
        <w:rFonts w:eastAsia="宋体"/>
        <w:sz w:val="28"/>
        <w:szCs w:val="28"/>
      </w:rPr>
      <w:instrText xml:space="preserve"> PAGE </w:instrText>
    </w:r>
    <w:r>
      <w:rPr>
        <w:rFonts w:eastAsia="宋体"/>
        <w:sz w:val="28"/>
        <w:szCs w:val="28"/>
      </w:rPr>
      <w:fldChar w:fldCharType="separate"/>
    </w:r>
    <w:r>
      <w:rPr>
        <w:rStyle w:val="a9"/>
        <w:rFonts w:eastAsia="宋体"/>
        <w:sz w:val="28"/>
        <w:szCs w:val="28"/>
      </w:rPr>
      <w:t>3</w:t>
    </w:r>
    <w:r>
      <w:rPr>
        <w:rFonts w:eastAsia="宋体"/>
        <w:sz w:val="28"/>
        <w:szCs w:val="28"/>
      </w:rPr>
      <w:fldChar w:fldCharType="end"/>
    </w:r>
    <w:r>
      <w:rPr>
        <w:rStyle w:val="a9"/>
        <w:rFonts w:eastAsia="宋体"/>
        <w:sz w:val="28"/>
        <w:szCs w:val="28"/>
      </w:rPr>
      <w:t xml:space="preserve"> —</w:t>
    </w:r>
    <w:r>
      <w:rPr>
        <w:rStyle w:val="a9"/>
        <w:rFonts w:eastAsia="楷体_GB2312"/>
        <w:sz w:val="28"/>
        <w:szCs w:val="28"/>
      </w:rPr>
      <w:t xml:space="preserve">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E802A" w14:textId="77777777" w:rsidR="00BE34B6" w:rsidRDefault="00BE34B6">
      <w:pPr>
        <w:spacing w:line="240" w:lineRule="auto"/>
      </w:pPr>
      <w:r>
        <w:separator/>
      </w:r>
    </w:p>
  </w:footnote>
  <w:footnote w:type="continuationSeparator" w:id="0">
    <w:p w14:paraId="69DE0068" w14:textId="77777777" w:rsidR="00BE34B6" w:rsidRDefault="00BE34B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bordersDoNotSurroundHeader/>
  <w:bordersDoNotSurroundFooter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315"/>
  <w:drawingGridVerticalSpacing w:val="579"/>
  <w:doNotShadeFormData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djZDRkMDY3Y2YwOGI1MTE5ZGVhMDU4ODg3Y2U1YjEifQ=="/>
    <w:docVar w:name="DocWord" w:val="电评院发文"/>
    <w:docVar w:name="SaveDocFlag" w:val="true"/>
    <w:docVar w:name="WordType" w:val="平(下)行文"/>
    <w:docVar w:name="WpsBookmarks" w:val="$$BodyEnd$$BodyStart$$中文签发日期$$主送$$密级程度$$文件字号$$标题$$紧急书签$$紧急份号$$附件标签$$附件说明"/>
  </w:docVars>
  <w:rsids>
    <w:rsidRoot w:val="00172A27"/>
    <w:rsid w:val="00001AC4"/>
    <w:rsid w:val="00024EBE"/>
    <w:rsid w:val="00026795"/>
    <w:rsid w:val="00070A09"/>
    <w:rsid w:val="00090AD0"/>
    <w:rsid w:val="00090B0D"/>
    <w:rsid w:val="000A5191"/>
    <w:rsid w:val="000B1B9A"/>
    <w:rsid w:val="000B3FBD"/>
    <w:rsid w:val="000C2BE2"/>
    <w:rsid w:val="000D7772"/>
    <w:rsid w:val="000E2D41"/>
    <w:rsid w:val="000F4A1C"/>
    <w:rsid w:val="00100F07"/>
    <w:rsid w:val="00115D8A"/>
    <w:rsid w:val="001267FA"/>
    <w:rsid w:val="00127A28"/>
    <w:rsid w:val="00147FB6"/>
    <w:rsid w:val="001533BD"/>
    <w:rsid w:val="0015735D"/>
    <w:rsid w:val="00161835"/>
    <w:rsid w:val="00172A27"/>
    <w:rsid w:val="001B2407"/>
    <w:rsid w:val="001C634E"/>
    <w:rsid w:val="001C74BF"/>
    <w:rsid w:val="001D155E"/>
    <w:rsid w:val="001D4F84"/>
    <w:rsid w:val="001F6244"/>
    <w:rsid w:val="00203251"/>
    <w:rsid w:val="00223834"/>
    <w:rsid w:val="00235A5E"/>
    <w:rsid w:val="00240692"/>
    <w:rsid w:val="00246F3C"/>
    <w:rsid w:val="00247EF8"/>
    <w:rsid w:val="002552B4"/>
    <w:rsid w:val="00255AB7"/>
    <w:rsid w:val="00263A12"/>
    <w:rsid w:val="00281289"/>
    <w:rsid w:val="00291C12"/>
    <w:rsid w:val="00297C49"/>
    <w:rsid w:val="002A0C6A"/>
    <w:rsid w:val="002A54E2"/>
    <w:rsid w:val="002C0CF4"/>
    <w:rsid w:val="002C21D1"/>
    <w:rsid w:val="002E4EC6"/>
    <w:rsid w:val="002F68B0"/>
    <w:rsid w:val="00306A45"/>
    <w:rsid w:val="00307204"/>
    <w:rsid w:val="00317877"/>
    <w:rsid w:val="00322299"/>
    <w:rsid w:val="00352D41"/>
    <w:rsid w:val="00355A2A"/>
    <w:rsid w:val="00360132"/>
    <w:rsid w:val="003605BB"/>
    <w:rsid w:val="003743FF"/>
    <w:rsid w:val="003843EC"/>
    <w:rsid w:val="0039069C"/>
    <w:rsid w:val="003946C9"/>
    <w:rsid w:val="003A1109"/>
    <w:rsid w:val="003A3A15"/>
    <w:rsid w:val="003A434E"/>
    <w:rsid w:val="003D196F"/>
    <w:rsid w:val="003D3FD5"/>
    <w:rsid w:val="003D5093"/>
    <w:rsid w:val="003E2954"/>
    <w:rsid w:val="003E3059"/>
    <w:rsid w:val="003E6316"/>
    <w:rsid w:val="003F7E50"/>
    <w:rsid w:val="00424CA7"/>
    <w:rsid w:val="00431258"/>
    <w:rsid w:val="004415B6"/>
    <w:rsid w:val="0045069C"/>
    <w:rsid w:val="004672A5"/>
    <w:rsid w:val="00470D76"/>
    <w:rsid w:val="004B1333"/>
    <w:rsid w:val="004C5601"/>
    <w:rsid w:val="004E129D"/>
    <w:rsid w:val="004E4180"/>
    <w:rsid w:val="004E4C6E"/>
    <w:rsid w:val="004F519B"/>
    <w:rsid w:val="0050215C"/>
    <w:rsid w:val="00502B49"/>
    <w:rsid w:val="005277A3"/>
    <w:rsid w:val="005556F2"/>
    <w:rsid w:val="00570AF1"/>
    <w:rsid w:val="00573296"/>
    <w:rsid w:val="00576011"/>
    <w:rsid w:val="00584C55"/>
    <w:rsid w:val="005A1001"/>
    <w:rsid w:val="005B3235"/>
    <w:rsid w:val="005C7A74"/>
    <w:rsid w:val="005D45D2"/>
    <w:rsid w:val="005F5C37"/>
    <w:rsid w:val="00614AE6"/>
    <w:rsid w:val="0065179D"/>
    <w:rsid w:val="00656221"/>
    <w:rsid w:val="00660CB3"/>
    <w:rsid w:val="00681AE0"/>
    <w:rsid w:val="00682031"/>
    <w:rsid w:val="0068291A"/>
    <w:rsid w:val="00690E1F"/>
    <w:rsid w:val="006B6425"/>
    <w:rsid w:val="006B69F0"/>
    <w:rsid w:val="006C73BD"/>
    <w:rsid w:val="006C7CFE"/>
    <w:rsid w:val="006D0978"/>
    <w:rsid w:val="006D22E9"/>
    <w:rsid w:val="006E65A3"/>
    <w:rsid w:val="006F38D0"/>
    <w:rsid w:val="00701CA1"/>
    <w:rsid w:val="00714063"/>
    <w:rsid w:val="007374CB"/>
    <w:rsid w:val="00737E6F"/>
    <w:rsid w:val="00740980"/>
    <w:rsid w:val="00743F88"/>
    <w:rsid w:val="00752CF9"/>
    <w:rsid w:val="00777A9F"/>
    <w:rsid w:val="007A0C1B"/>
    <w:rsid w:val="007A221B"/>
    <w:rsid w:val="007A5B9A"/>
    <w:rsid w:val="007D59B2"/>
    <w:rsid w:val="007E4A25"/>
    <w:rsid w:val="008058C9"/>
    <w:rsid w:val="008158C0"/>
    <w:rsid w:val="00840538"/>
    <w:rsid w:val="00851C99"/>
    <w:rsid w:val="00866777"/>
    <w:rsid w:val="008843EC"/>
    <w:rsid w:val="008A4C87"/>
    <w:rsid w:val="008B0454"/>
    <w:rsid w:val="008B49E0"/>
    <w:rsid w:val="008D10F2"/>
    <w:rsid w:val="008F4DA1"/>
    <w:rsid w:val="00944626"/>
    <w:rsid w:val="009944E2"/>
    <w:rsid w:val="0099638E"/>
    <w:rsid w:val="009A37F8"/>
    <w:rsid w:val="009A750E"/>
    <w:rsid w:val="009B4909"/>
    <w:rsid w:val="009D0568"/>
    <w:rsid w:val="009D3EBF"/>
    <w:rsid w:val="009D5E1B"/>
    <w:rsid w:val="009D6808"/>
    <w:rsid w:val="009E3D22"/>
    <w:rsid w:val="009F148C"/>
    <w:rsid w:val="009F69BA"/>
    <w:rsid w:val="00A07306"/>
    <w:rsid w:val="00A11842"/>
    <w:rsid w:val="00A15997"/>
    <w:rsid w:val="00A22460"/>
    <w:rsid w:val="00A23C40"/>
    <w:rsid w:val="00A24A67"/>
    <w:rsid w:val="00A66B39"/>
    <w:rsid w:val="00A8268B"/>
    <w:rsid w:val="00AA4F5A"/>
    <w:rsid w:val="00AE1157"/>
    <w:rsid w:val="00AF1A6C"/>
    <w:rsid w:val="00B01385"/>
    <w:rsid w:val="00B160E4"/>
    <w:rsid w:val="00B211C1"/>
    <w:rsid w:val="00B23BF2"/>
    <w:rsid w:val="00B26C18"/>
    <w:rsid w:val="00B413AE"/>
    <w:rsid w:val="00B449E1"/>
    <w:rsid w:val="00B54F74"/>
    <w:rsid w:val="00B61047"/>
    <w:rsid w:val="00B61D43"/>
    <w:rsid w:val="00B678E4"/>
    <w:rsid w:val="00BA6698"/>
    <w:rsid w:val="00BD2126"/>
    <w:rsid w:val="00BE34B6"/>
    <w:rsid w:val="00BF3665"/>
    <w:rsid w:val="00BF481F"/>
    <w:rsid w:val="00BF5B56"/>
    <w:rsid w:val="00C34873"/>
    <w:rsid w:val="00C37BFA"/>
    <w:rsid w:val="00C71309"/>
    <w:rsid w:val="00C74523"/>
    <w:rsid w:val="00C75690"/>
    <w:rsid w:val="00CB3554"/>
    <w:rsid w:val="00CD5D6D"/>
    <w:rsid w:val="00CE3B98"/>
    <w:rsid w:val="00CE728C"/>
    <w:rsid w:val="00CE74B0"/>
    <w:rsid w:val="00CF49C9"/>
    <w:rsid w:val="00D07697"/>
    <w:rsid w:val="00D117AA"/>
    <w:rsid w:val="00D20A71"/>
    <w:rsid w:val="00D2741D"/>
    <w:rsid w:val="00D6196D"/>
    <w:rsid w:val="00D74F96"/>
    <w:rsid w:val="00D94565"/>
    <w:rsid w:val="00D95C2A"/>
    <w:rsid w:val="00DA0C05"/>
    <w:rsid w:val="00DA3482"/>
    <w:rsid w:val="00DB0309"/>
    <w:rsid w:val="00DE3D05"/>
    <w:rsid w:val="00E07085"/>
    <w:rsid w:val="00E12A39"/>
    <w:rsid w:val="00E13878"/>
    <w:rsid w:val="00E221E8"/>
    <w:rsid w:val="00E22C58"/>
    <w:rsid w:val="00E23E59"/>
    <w:rsid w:val="00E30CE3"/>
    <w:rsid w:val="00E31DEC"/>
    <w:rsid w:val="00E367EC"/>
    <w:rsid w:val="00E41964"/>
    <w:rsid w:val="00E50B8B"/>
    <w:rsid w:val="00E512A6"/>
    <w:rsid w:val="00E620A0"/>
    <w:rsid w:val="00E72CD8"/>
    <w:rsid w:val="00E92488"/>
    <w:rsid w:val="00EC02B8"/>
    <w:rsid w:val="00ED72D0"/>
    <w:rsid w:val="00ED78FE"/>
    <w:rsid w:val="00F06DCD"/>
    <w:rsid w:val="00F11312"/>
    <w:rsid w:val="00F45B90"/>
    <w:rsid w:val="00F46C1F"/>
    <w:rsid w:val="00F50D5A"/>
    <w:rsid w:val="00F64D3C"/>
    <w:rsid w:val="00F704E3"/>
    <w:rsid w:val="00F74514"/>
    <w:rsid w:val="00F75E27"/>
    <w:rsid w:val="00F83D90"/>
    <w:rsid w:val="00F953B1"/>
    <w:rsid w:val="00F95D29"/>
    <w:rsid w:val="00FB34A3"/>
    <w:rsid w:val="00FC0B29"/>
    <w:rsid w:val="00FC5757"/>
    <w:rsid w:val="00FC6996"/>
    <w:rsid w:val="00FD3AB7"/>
    <w:rsid w:val="29B272EB"/>
    <w:rsid w:val="5DB1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341F144"/>
  <w15:docId w15:val="{ACD11566-1EC4-433A-A250-2D43424BA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iPriority="0" w:qFormat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240" w:lineRule="atLeast"/>
      <w:jc w:val="both"/>
    </w:pPr>
    <w:rPr>
      <w:rFonts w:eastAsia="仿宋_GB2312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next w:val="a"/>
    <w:rPr>
      <w:rFonts w:ascii="仿宋_GB2312" w:hint="eastAsia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a7">
    <w:name w:val="header"/>
    <w:basedOn w:val="a"/>
    <w:qFormat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table" w:styleId="a8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character" w:styleId="aa">
    <w:name w:val="line number"/>
    <w:basedOn w:val="a0"/>
    <w:qFormat/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pPr>
      <w:spacing w:line="240" w:lineRule="auto"/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eastAsia="仿宋_GB2312"/>
      <w:kern w:val="2"/>
      <w:sz w:val="18"/>
      <w:szCs w:val="18"/>
    </w:rPr>
  </w:style>
  <w:style w:type="paragraph" w:styleId="ad">
    <w:name w:val="Revision"/>
    <w:hidden/>
    <w:uiPriority w:val="99"/>
    <w:unhideWhenUsed/>
    <w:rsid w:val="00D117AA"/>
    <w:rPr>
      <w:rFonts w:eastAsia="仿宋_GB2312"/>
      <w:kern w:val="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36890;&#30693;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43A8F3-EA35-42E2-9A91-6F293DDF7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通知</Template>
  <TotalTime>3</TotalTime>
  <Pages>1</Pages>
  <Words>18</Words>
  <Characters>104</Characters>
  <Application>Microsoft Office Word</Application>
  <DocSecurity>0</DocSecurity>
  <Lines>1</Lines>
  <Paragraphs>1</Paragraphs>
  <ScaleCrop>false</ScaleCrop>
  <Company>fzgov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No:0000001</dc:title>
  <dc:creator>Test</dc:creator>
  <cp:lastModifiedBy>羽 王</cp:lastModifiedBy>
  <cp:revision>5</cp:revision>
  <cp:lastPrinted>2022-07-04T08:28:00Z</cp:lastPrinted>
  <dcterms:created xsi:type="dcterms:W3CDTF">2024-05-10T12:40:00Z</dcterms:created>
  <dcterms:modified xsi:type="dcterms:W3CDTF">2024-05-11T02:07:00Z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9D709086CA0C458D9D9AF773ED753A5B_13</vt:lpwstr>
  </property>
</Properties>
</file>